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89"/>
  <w:body>
    <w:p w:rsidR="00796A41" w:rsidRPr="00E00850" w:rsidRDefault="00796A41" w:rsidP="00E008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http://www.playcast.ru/uploads/2015/09/17/15097415.png" style="position:absolute;margin-left:561.7pt;margin-top:37.2pt;width:153.2pt;height:66.95pt;rotation:458004fd;z-index:251664896;visibility:visible;mso-position-horizontal-relative:margin;mso-position-vertical-relative:margin">
            <v:imagedata r:id="rId4" o:title=""/>
            <w10:wrap type="square" anchorx="margin" anchory="margin"/>
          </v:shape>
        </w:pict>
      </w:r>
      <w:r>
        <w:rPr>
          <w:noProof/>
        </w:rPr>
        <w:pict>
          <v:shape id="_x0000_s1027" type="#_x0000_t75" alt="http://www.playcast.ru/uploads/2015/09/17/15097415.png" style="position:absolute;margin-left:696.8pt;margin-top:35.7pt;width:153.2pt;height:66.95pt;rotation:458004fd;z-index:251663872;visibility:visible;mso-position-horizontal-relative:margin;mso-position-vertical-relative:margin">
            <v:imagedata r:id="rId4" o:title=""/>
            <w10:wrap type="square" anchorx="margin" anchory="margin"/>
          </v:shape>
        </w:pict>
      </w:r>
      <w:r>
        <w:rPr>
          <w:noProof/>
        </w:rPr>
        <w:pict>
          <v:shape id="Рисунок 13" o:spid="_x0000_s1028" type="#_x0000_t75" alt="http://www.playcast.ru/uploads/2015/09/17/15097415.png" style="position:absolute;margin-left:940.95pt;margin-top:34.2pt;width:153.2pt;height:66.95pt;z-index:251656704;visibility:visible;mso-position-horizontal-relative:margin;mso-position-vertical-relative:margin">
            <v:imagedata r:id="rId4" o:title=""/>
            <w10:wrap type="square" anchorx="margin" anchory="margin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.05pt;margin-top:-27.3pt;width:434.25pt;height:606.75pt;z-index:251650560" fillcolor="#ffff89" stroked="f">
            <v:stroke r:id="rId5" o:title="" filltype="pattern"/>
            <v:textbox>
              <w:txbxContent>
                <w:p w:rsidR="00796A41" w:rsidRPr="005F2BE9" w:rsidRDefault="00796A41" w:rsidP="00EB4CCD">
                  <w:pPr>
                    <w:pStyle w:val="NoSpacing"/>
                    <w:rPr>
                      <w:rFonts w:ascii="Segoe Script" w:hAnsi="Segoe Script"/>
                      <w:b/>
                      <w:sz w:val="44"/>
                      <w:szCs w:val="24"/>
                    </w:rPr>
                  </w:pPr>
                  <w:r w:rsidRPr="005F2BE9">
                    <w:rPr>
                      <w:rFonts w:ascii="Segoe Script" w:hAnsi="Segoe Script"/>
                      <w:b/>
                      <w:sz w:val="44"/>
                    </w:rPr>
                    <w:t xml:space="preserve">Спасибо </w:t>
                  </w:r>
                  <w:r w:rsidRPr="005F2BE9">
                    <w:rPr>
                      <w:rFonts w:ascii="Segoe Script" w:hAnsi="Segoe Script"/>
                      <w:b/>
                      <w:color w:val="FF0000"/>
                      <w:sz w:val="44"/>
                    </w:rPr>
                    <w:t>кафедре социальной пе</w:t>
                  </w:r>
                  <w:r>
                    <w:rPr>
                      <w:rFonts w:ascii="Segoe Script" w:hAnsi="Segoe Script"/>
                      <w:b/>
                      <w:color w:val="FF0000"/>
                      <w:sz w:val="44"/>
                    </w:rPr>
                    <w:t>дагогики</w:t>
                  </w:r>
                  <w:r w:rsidRPr="005F2BE9">
                    <w:rPr>
                      <w:rFonts w:ascii="Segoe Script" w:hAnsi="Segoe Script"/>
                      <w:b/>
                      <w:color w:val="FF0000"/>
                      <w:sz w:val="44"/>
                    </w:rPr>
                    <w:t xml:space="preserve"> и психологии за</w:t>
                  </w:r>
                  <w:r w:rsidRPr="005F2BE9">
                    <w:rPr>
                      <w:rFonts w:ascii="Segoe Script" w:hAnsi="Segoe Script"/>
                      <w:b/>
                      <w:sz w:val="44"/>
                    </w:rPr>
                    <w:t xml:space="preserve"> знания. Наши </w:t>
                  </w:r>
                  <w:r w:rsidRPr="005F2BE9">
                    <w:rPr>
                      <w:rFonts w:ascii="Segoe Script" w:hAnsi="Segoe Script"/>
                      <w:b/>
                      <w:sz w:val="44"/>
                      <w:szCs w:val="24"/>
                    </w:rPr>
                    <w:t>глубокоуважаемые и </w:t>
                  </w:r>
                </w:p>
                <w:p w:rsidR="00796A41" w:rsidRPr="005F2BE9" w:rsidRDefault="00796A41" w:rsidP="00EB4CCD">
                  <w:pPr>
                    <w:pStyle w:val="NoSpacing"/>
                    <w:rPr>
                      <w:rFonts w:ascii="Segoe Script" w:hAnsi="Segoe Script"/>
                      <w:b/>
                      <w:sz w:val="44"/>
                      <w:szCs w:val="24"/>
                    </w:rPr>
                  </w:pPr>
                  <w:r w:rsidRPr="005F2BE9">
                    <w:rPr>
                      <w:rFonts w:ascii="Segoe Script" w:hAnsi="Segoe Script"/>
                      <w:b/>
                      <w:sz w:val="44"/>
                      <w:szCs w:val="24"/>
                    </w:rPr>
                    <w:t xml:space="preserve">талантливые социальные педагоги, сегодня Ваш профессиональный праздник, потому желаем Вам, чтобы все Ваши проекты и все Ваши идеи находили применения в реальности. Чтобы Ваши воспитанники показывали те результаты, которые вы стремились получить. </w:t>
                  </w:r>
                </w:p>
                <w:p w:rsidR="00796A41" w:rsidRPr="005F2BE9" w:rsidRDefault="00796A41" w:rsidP="00EB4CCD">
                  <w:pPr>
                    <w:pStyle w:val="NoSpacing"/>
                    <w:rPr>
                      <w:rFonts w:ascii="Segoe Script" w:hAnsi="Segoe Script"/>
                      <w:b/>
                      <w:sz w:val="48"/>
                    </w:rPr>
                  </w:pPr>
                  <w:r w:rsidRPr="005F2BE9">
                    <w:rPr>
                      <w:rFonts w:ascii="Segoe Script" w:hAnsi="Segoe Script"/>
                      <w:b/>
                      <w:sz w:val="44"/>
                      <w:szCs w:val="24"/>
                    </w:rPr>
                    <w:t>И, чтобы все Ваши старания оценивались по достоинству.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706.55pt;margin-top:-27.3pt;width:363.35pt;height:69.5pt;z-index:251655680" fillcolor="#ffff89" stroked="f">
            <v:textbox style="mso-next-textbox:#_x0000_s1030">
              <w:txbxContent>
                <w:p w:rsidR="00796A41" w:rsidRPr="009E0657" w:rsidRDefault="00796A41" w:rsidP="009E0657">
                  <w:pPr>
                    <w:jc w:val="center"/>
                    <w:rPr>
                      <w:rFonts w:ascii="Segoe Script" w:hAnsi="Segoe Script"/>
                      <w:b/>
                      <w:sz w:val="36"/>
                    </w:rPr>
                  </w:pPr>
                  <w:r>
                    <w:rPr>
                      <w:rFonts w:ascii="Segoe Script" w:hAnsi="Segoe Script"/>
                      <w:b/>
                      <w:sz w:val="36"/>
                    </w:rPr>
                    <w:t xml:space="preserve">Поздравляем </w:t>
                  </w:r>
                  <w:r w:rsidRPr="009E0657">
                    <w:rPr>
                      <w:rFonts w:ascii="Segoe Script" w:hAnsi="Segoe Script"/>
                      <w:b/>
                      <w:sz w:val="36"/>
                    </w:rPr>
                    <w:t>с днем социального педагога!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75" alt="http://www.playcast.ru/uploads/2015/09/17/15097415.png" style="position:absolute;margin-left:829.3pt;margin-top:33.6pt;width:153.2pt;height:66.95pt;rotation:458004fd;z-index:251660800;visibility:visible;mso-position-horizontal-relative:margin;mso-position-vertical-relative:margin">
            <v:imagedata r:id="rId4" o:title=""/>
            <w10:wrap type="square" anchorx="margin" anchory="margin"/>
          </v:shape>
        </w:pict>
      </w:r>
      <w:r w:rsidRPr="00E00850">
        <w:rPr>
          <w:rFonts w:ascii="Times New Roman" w:hAnsi="Times New Roman"/>
          <w:sz w:val="24"/>
          <w:szCs w:val="24"/>
        </w:rPr>
        <w:t xml:space="preserve"> </w:t>
      </w:r>
      <w:r w:rsidRPr="00E00850">
        <w:rPr>
          <w:rFonts w:ascii="Times New Roman" w:hAnsi="Times New Roman"/>
          <w:sz w:val="24"/>
          <w:szCs w:val="24"/>
        </w:rPr>
        <w:br/>
      </w:r>
    </w:p>
    <w:p w:rsidR="00796A41" w:rsidRDefault="00796A41" w:rsidP="00E00850">
      <w:pPr>
        <w:spacing w:before="100" w:beforeAutospacing="1" w:after="100" w:afterAutospacing="1"/>
      </w:pPr>
      <w:r>
        <w:rPr>
          <w:noProof/>
        </w:rPr>
        <w:pict>
          <v:shape id="Рисунок 10" o:spid="_x0000_s1032" type="#_x0000_t75" style="position:absolute;margin-left:538.4pt;margin-top:42.2pt;width:556.3pt;height:564pt;z-index:251654656;visibility:visible;mso-wrap-distance-left:88.2pt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">
            <v:imagedata r:id="rId6" o:title=""/>
            <o:lock v:ext="edit" aspectratio="f"/>
            <w10:wrap type="square" anchorx="margin" anchory="margin"/>
          </v:shape>
        </w:pict>
      </w:r>
      <w:r w:rsidRPr="009F375C">
        <w:rPr>
          <w:noProof/>
        </w:rPr>
        <w:pict>
          <v:shape id="Рисунок 6" o:spid="_x0000_i1025" type="#_x0000_t75" style="width:160.5pt;height:85.5pt;visibility:visible">
            <v:imagedata r:id="rId7" o:title=""/>
          </v:shape>
        </w:pict>
      </w:r>
      <w:r w:rsidRPr="009F375C">
        <w:rPr>
          <w:noProof/>
        </w:rPr>
        <w:pict>
          <v:shape id="Рисунок 5" o:spid="_x0000_i1026" type="#_x0000_t75" style="width:160.5pt;height:85.5pt;visibility:visible">
            <v:imagedata r:id="rId8" o:title=""/>
          </v:shape>
        </w:pict>
      </w:r>
      <w:r>
        <w:rPr>
          <w:rFonts w:ascii="Times New Roman" w:hAnsi="Times New Roman"/>
          <w:sz w:val="24"/>
          <w:szCs w:val="24"/>
        </w:rPr>
        <w:br/>
      </w:r>
    </w:p>
    <w:p w:rsidR="00796A41" w:rsidRPr="00E00850" w:rsidRDefault="00796A41" w:rsidP="00E00850"/>
    <w:p w:rsidR="00796A41" w:rsidRPr="00E00850" w:rsidRDefault="00796A41" w:rsidP="00E00850"/>
    <w:p w:rsidR="00796A41" w:rsidRPr="00E00850" w:rsidRDefault="00796A41" w:rsidP="00E00850"/>
    <w:p w:rsidR="00796A41" w:rsidRPr="00E00850" w:rsidRDefault="00796A41" w:rsidP="00E00850"/>
    <w:p w:rsidR="00796A41" w:rsidRPr="00E00850" w:rsidRDefault="00796A41" w:rsidP="00E00850"/>
    <w:p w:rsidR="00796A41" w:rsidRPr="00E00850" w:rsidRDefault="00796A41" w:rsidP="00E00850"/>
    <w:p w:rsidR="00796A41" w:rsidRPr="00E00850" w:rsidRDefault="00796A41" w:rsidP="00E00850"/>
    <w:p w:rsidR="00796A41" w:rsidRPr="00E00850" w:rsidRDefault="00796A41" w:rsidP="00E00850"/>
    <w:p w:rsidR="00796A41" w:rsidRDefault="00796A41" w:rsidP="00E00850"/>
    <w:p w:rsidR="00796A41" w:rsidRDefault="00796A41" w:rsidP="00E00850">
      <w:pPr>
        <w:tabs>
          <w:tab w:val="left" w:pos="5291"/>
        </w:tabs>
      </w:pPr>
      <w:r>
        <w:tab/>
      </w:r>
    </w:p>
    <w:p w:rsidR="00796A41" w:rsidRDefault="00796A41" w:rsidP="00E00850"/>
    <w:p w:rsidR="00796A41" w:rsidRDefault="00796A41" w:rsidP="00E00850"/>
    <w:p w:rsidR="00796A41" w:rsidRDefault="00796A41" w:rsidP="00E00850"/>
    <w:p w:rsidR="00796A41" w:rsidRDefault="00796A41" w:rsidP="00E00850">
      <w:r>
        <w:rPr>
          <w:noProof/>
        </w:rPr>
        <w:pict>
          <v:shape id="_x0000_s1033" type="#_x0000_t75" alt="http://www.playcast.ru/uploads/2015/09/17/15097415.png" style="position:absolute;margin-left:555.75pt;margin-top:427pt;width:153.2pt;height:67.15pt;rotation:-10719638fd;z-index:251658752;visibility:visible;mso-position-horizontal-relative:margin;mso-position-vertical-relative:margin">
            <v:imagedata r:id="rId4" o:title=""/>
            <w10:wrap type="square" anchorx="margin" anchory="margin"/>
          </v:shape>
        </w:pict>
      </w:r>
    </w:p>
    <w:p w:rsidR="00796A41" w:rsidRDefault="00796A41" w:rsidP="00E00850">
      <w:r>
        <w:rPr>
          <w:noProof/>
        </w:rPr>
        <w:pict>
          <v:shape id="_x0000_s1034" type="#_x0000_t75" alt="http://www.playcast.ru/uploads/2015/09/17/15097415.png" style="position:absolute;margin-left:683pt;margin-top:457.85pt;width:153.2pt;height:66.95pt;rotation:458004fd;z-index:251657728;visibility:visible;mso-position-horizontal-relative:margin;mso-position-vertical-relative:margin">
            <v:imagedata r:id="rId4" o:title=""/>
            <w10:wrap type="square" anchorx="margin" anchory="margin"/>
          </v:shape>
        </w:pict>
      </w:r>
    </w:p>
    <w:p w:rsidR="00796A41" w:rsidRDefault="00796A41" w:rsidP="00E00850">
      <w:r>
        <w:rPr>
          <w:noProof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035" type="#_x0000_t74" style="position:absolute;margin-left:92.5pt;margin-top:23.25pt;width:155.3pt;height:101.5pt;z-index:251662848" fillcolor="yellow" strokecolor="red"/>
        </w:pict>
      </w:r>
      <w:r>
        <w:rPr>
          <w:noProof/>
        </w:rPr>
        <w:pict>
          <v:shape id="_x0000_s1036" type="#_x0000_t75" alt="http://www.playcast.ru/uploads/2015/09/17/15097415.png" style="position:absolute;margin-left:788.25pt;margin-top:471.55pt;width:153.25pt;height:66.95pt;rotation:-11066036fd;z-index:251659776;visibility:visible;mso-position-horizontal-relative:margin;mso-position-vertical-relative:margin">
            <v:imagedata r:id="rId4" o:title=""/>
            <w10:wrap type="square" anchorx="margin" anchory="margin"/>
          </v:shape>
        </w:pict>
      </w:r>
    </w:p>
    <w:p w:rsidR="00796A41" w:rsidRDefault="00796A41" w:rsidP="00E00850">
      <w:r>
        <w:rPr>
          <w:noProof/>
        </w:rPr>
        <w:pict>
          <v:shape id="_x0000_s1037" type="#_x0000_t75" alt="http://www.playcast.ru/uploads/2015/09/17/15097415.png" style="position:absolute;margin-left:911.2pt;margin-top:500.3pt;width:141.45pt;height:61.95pt;rotation:11414629fd;z-index:251661824;visibility:visible;mso-position-horizontal-relative:margin;mso-position-vertical-relative:margin">
            <v:imagedata r:id="rId9" o:title=""/>
            <w10:wrap type="square" anchorx="margin" anchory="margin"/>
          </v:shape>
        </w:pict>
      </w:r>
    </w:p>
    <w:p w:rsidR="00796A41" w:rsidRDefault="00796A41" w:rsidP="00E00850"/>
    <w:p w:rsidR="00796A41" w:rsidRDefault="00796A41" w:rsidP="00E00850"/>
    <w:p w:rsidR="00796A41" w:rsidRDefault="00796A41" w:rsidP="00E00850"/>
    <w:p w:rsidR="00796A41" w:rsidRDefault="00796A41" w:rsidP="00E00850"/>
    <w:p w:rsidR="00796A41" w:rsidRDefault="00796A41" w:rsidP="00E00850"/>
    <w:p w:rsidR="00796A41" w:rsidRDefault="00796A41" w:rsidP="00E00850">
      <w:r>
        <w:rPr>
          <w:noProof/>
        </w:rPr>
        <w:pict>
          <v:shape id="_x0000_s1038" type="#_x0000_t202" style="position:absolute;margin-left:270.3pt;margin-top:-16.05pt;width:396.85pt;height:529.5pt;z-index:251651584" fillcolor="#ffff89" stroked="f">
            <v:textbox style="mso-next-textbox:#_x0000_s1038">
              <w:txbxContent>
                <w:p w:rsidR="00796A41" w:rsidRPr="005F2BE9" w:rsidRDefault="00796A41" w:rsidP="00E00850">
                  <w:pPr>
                    <w:spacing w:before="100" w:beforeAutospacing="1" w:after="100" w:afterAutospacing="1" w:line="240" w:lineRule="auto"/>
                    <w:jc w:val="right"/>
                    <w:rPr>
                      <w:rFonts w:ascii="Segoe Script" w:hAnsi="Segoe Script"/>
                      <w:b/>
                      <w:sz w:val="40"/>
                      <w:szCs w:val="24"/>
                    </w:rPr>
                  </w:pPr>
                  <w:r w:rsidRPr="005F2BE9">
                    <w:rPr>
                      <w:rFonts w:ascii="Segoe Script" w:hAnsi="Segoe Script"/>
                      <w:b/>
                      <w:sz w:val="40"/>
                      <w:szCs w:val="24"/>
                    </w:rPr>
                    <w:t>У детей, как и у взрослых</w:t>
                  </w:r>
                  <w:r w:rsidRPr="005F2BE9">
                    <w:rPr>
                      <w:rFonts w:ascii="Segoe Script" w:hAnsi="Segoe Script"/>
                      <w:b/>
                      <w:sz w:val="40"/>
                      <w:szCs w:val="24"/>
                    </w:rPr>
                    <w:br/>
                    <w:t>У беды есть свой порог,</w:t>
                  </w:r>
                  <w:r w:rsidRPr="005F2BE9">
                    <w:rPr>
                      <w:rFonts w:ascii="Segoe Script" w:hAnsi="Segoe Script"/>
                      <w:b/>
                      <w:sz w:val="40"/>
                      <w:szCs w:val="24"/>
                    </w:rPr>
                    <w:br/>
                    <w:t>Детям ты спешишь на помощь,</w:t>
                  </w:r>
                  <w:r w:rsidRPr="005F2BE9">
                    <w:rPr>
                      <w:rFonts w:ascii="Segoe Script" w:hAnsi="Segoe Script"/>
                      <w:b/>
                      <w:sz w:val="40"/>
                      <w:szCs w:val="24"/>
                    </w:rPr>
                    <w:br/>
                    <w:t>Социальный педагог.</w:t>
                  </w:r>
                  <w:r w:rsidRPr="005F2BE9">
                    <w:rPr>
                      <w:rFonts w:ascii="Segoe Script" w:hAnsi="Segoe Script"/>
                      <w:b/>
                      <w:sz w:val="40"/>
                      <w:szCs w:val="24"/>
                    </w:rPr>
                    <w:br/>
                    <w:t>У тебя призвание</w:t>
                  </w:r>
                  <w:r w:rsidRPr="005F2BE9">
                    <w:rPr>
                      <w:rFonts w:ascii="Segoe Script" w:hAnsi="Segoe Script"/>
                      <w:b/>
                      <w:sz w:val="40"/>
                      <w:szCs w:val="24"/>
                    </w:rPr>
                    <w:br/>
                    <w:t>И талант от Бога,</w:t>
                  </w:r>
                  <w:r w:rsidRPr="005F2BE9">
                    <w:rPr>
                      <w:rFonts w:ascii="Segoe Script" w:hAnsi="Segoe Script"/>
                      <w:b/>
                      <w:sz w:val="40"/>
                      <w:szCs w:val="24"/>
                    </w:rPr>
                    <w:br/>
                    <w:t>Детям помогаешь</w:t>
                  </w:r>
                  <w:r w:rsidRPr="005F2BE9">
                    <w:rPr>
                      <w:rFonts w:ascii="Segoe Script" w:hAnsi="Segoe Script"/>
                      <w:b/>
                      <w:sz w:val="40"/>
                      <w:szCs w:val="24"/>
                    </w:rPr>
                    <w:br/>
                    <w:t>В беде найти дорогу.</w:t>
                  </w:r>
                  <w:r w:rsidRPr="005F2BE9">
                    <w:rPr>
                      <w:rFonts w:ascii="Segoe Script" w:hAnsi="Segoe Script"/>
                      <w:b/>
                      <w:sz w:val="40"/>
                      <w:szCs w:val="24"/>
                    </w:rPr>
                    <w:br/>
                    <w:t>В Ваш день международный</w:t>
                  </w:r>
                  <w:r w:rsidRPr="005F2BE9">
                    <w:rPr>
                      <w:rFonts w:ascii="Segoe Script" w:hAnsi="Segoe Script"/>
                      <w:b/>
                      <w:sz w:val="40"/>
                      <w:szCs w:val="24"/>
                    </w:rPr>
                    <w:br/>
                    <w:t>Желаем Вам добра,</w:t>
                  </w:r>
                  <w:r w:rsidRPr="005F2BE9">
                    <w:rPr>
                      <w:rFonts w:ascii="Segoe Script" w:hAnsi="Segoe Script"/>
                      <w:b/>
                      <w:sz w:val="40"/>
                      <w:szCs w:val="24"/>
                    </w:rPr>
                    <w:br/>
                    <w:t>И пусть наградой будет детская</w:t>
                  </w:r>
                  <w:r w:rsidRPr="005F2BE9">
                    <w:rPr>
                      <w:rFonts w:ascii="Segoe Script" w:hAnsi="Segoe Script"/>
                      <w:b/>
                      <w:sz w:val="40"/>
                      <w:szCs w:val="24"/>
                    </w:rPr>
                    <w:br/>
                    <w:t>Спасенная душа.</w:t>
                  </w:r>
                  <w:r w:rsidRPr="005F2BE9">
                    <w:rPr>
                      <w:rFonts w:ascii="Segoe Script" w:hAnsi="Segoe Script"/>
                      <w:b/>
                      <w:sz w:val="40"/>
                      <w:szCs w:val="24"/>
                    </w:rPr>
                    <w:br/>
                    <w:t>Социальных педагогов</w:t>
                  </w:r>
                  <w:r w:rsidRPr="005F2BE9">
                    <w:rPr>
                      <w:rFonts w:ascii="Segoe Script" w:hAnsi="Segoe Script"/>
                      <w:b/>
                      <w:sz w:val="40"/>
                      <w:szCs w:val="24"/>
                    </w:rPr>
                    <w:br/>
                    <w:t>Мы поздравим в этот день.</w:t>
                  </w:r>
                  <w:r w:rsidRPr="005F2BE9">
                    <w:rPr>
                      <w:rFonts w:ascii="Segoe Script" w:hAnsi="Segoe Script"/>
                      <w:b/>
                      <w:sz w:val="40"/>
                      <w:szCs w:val="24"/>
                    </w:rPr>
                    <w:br/>
                    <w:t>Помогать решать конфликты</w:t>
                  </w:r>
                  <w:r w:rsidRPr="005F2BE9">
                    <w:rPr>
                      <w:rFonts w:ascii="Segoe Script" w:hAnsi="Segoe Script"/>
                      <w:b/>
                      <w:sz w:val="40"/>
                      <w:szCs w:val="24"/>
                    </w:rPr>
                    <w:br/>
                    <w:t>Вам пускай не будет лень.</w:t>
                  </w:r>
                  <w:r w:rsidRPr="005F2BE9">
                    <w:rPr>
                      <w:rFonts w:ascii="Times New Roman" w:hAnsi="Times New Roman"/>
                      <w:sz w:val="36"/>
                      <w:szCs w:val="24"/>
                    </w:rPr>
                    <w:br/>
                  </w:r>
                </w:p>
              </w:txbxContent>
            </v:textbox>
          </v:shape>
        </w:pict>
      </w:r>
      <w:r>
        <w:rPr>
          <w:noProof/>
        </w:rPr>
        <w:pict>
          <v:shape id="Рисунок 4" o:spid="_x0000_s1039" type="#_x0000_t75" alt="http://img-fotki.yandex.ru/get/6406/39663434.1a0/0_781a6_25781721_L.jpg" style="position:absolute;margin-left:.3pt;margin-top:4.95pt;width:391.5pt;height:690pt;z-index:251652608;visibility:visible;mso-position-horizontal-relative:margin;mso-position-vertical-relative:margin">
            <v:imagedata r:id="rId10" o:title=""/>
            <w10:wrap type="square" anchorx="margin" anchory="margin"/>
          </v:shape>
        </w:pict>
      </w:r>
    </w:p>
    <w:p w:rsidR="00796A41" w:rsidRDefault="00796A41" w:rsidP="00E00850"/>
    <w:p w:rsidR="00796A41" w:rsidRDefault="00796A41" w:rsidP="00E00850"/>
    <w:p w:rsidR="00796A41" w:rsidRDefault="00796A41" w:rsidP="00E00850"/>
    <w:p w:rsidR="00796A41" w:rsidRDefault="00796A41" w:rsidP="00E00850"/>
    <w:p w:rsidR="00796A41" w:rsidRDefault="00796A41" w:rsidP="00E00850"/>
    <w:p w:rsidR="00796A41" w:rsidRDefault="00796A41" w:rsidP="00E00850"/>
    <w:p w:rsidR="00796A41" w:rsidRDefault="00796A41" w:rsidP="00E00850"/>
    <w:p w:rsidR="00796A41" w:rsidRPr="00E00850" w:rsidRDefault="00796A41" w:rsidP="00E00850">
      <w:pPr>
        <w:tabs>
          <w:tab w:val="left" w:pos="5291"/>
        </w:tabs>
      </w:pPr>
      <w:r>
        <w:rPr>
          <w:noProof/>
        </w:rPr>
        <w:pict>
          <v:shape id="_x0000_s1040" type="#_x0000_t202" style="position:absolute;margin-left:194.95pt;margin-top:366.9pt;width:461.7pt;height:134.95pt;z-index:251653632" fillcolor="#ffff89" stroked="f">
            <v:textbox>
              <w:txbxContent>
                <w:p w:rsidR="00796A41" w:rsidRPr="00393ADA" w:rsidRDefault="00796A41" w:rsidP="00393ADA">
                  <w:pPr>
                    <w:pStyle w:val="NoSpacing"/>
                    <w:jc w:val="right"/>
                    <w:rPr>
                      <w:rFonts w:ascii="Times New Roman" w:hAnsi="Times New Roman"/>
                      <w:b/>
                      <w:sz w:val="36"/>
                    </w:rPr>
                  </w:pPr>
                  <w:bookmarkStart w:id="0" w:name="_GoBack"/>
                  <w:bookmarkEnd w:id="0"/>
                  <w:r w:rsidRPr="00393ADA">
                    <w:rPr>
                      <w:rFonts w:ascii="Times New Roman" w:hAnsi="Times New Roman"/>
                      <w:b/>
                      <w:sz w:val="36"/>
                    </w:rPr>
                    <w:t xml:space="preserve">Группа первого курса обучающихся магистратуры направления подготовки </w:t>
                  </w:r>
                </w:p>
                <w:p w:rsidR="00796A41" w:rsidRPr="00393ADA" w:rsidRDefault="00796A41" w:rsidP="00393ADA">
                  <w:pPr>
                    <w:pStyle w:val="NoSpacing"/>
                    <w:jc w:val="right"/>
                    <w:rPr>
                      <w:rFonts w:ascii="Times New Roman" w:hAnsi="Times New Roman"/>
                      <w:b/>
                      <w:sz w:val="36"/>
                    </w:rPr>
                  </w:pPr>
                  <w:r w:rsidRPr="00393ADA">
                    <w:rPr>
                      <w:rFonts w:ascii="Times New Roman" w:hAnsi="Times New Roman"/>
                      <w:b/>
                      <w:sz w:val="36"/>
                    </w:rPr>
                    <w:t>«Психолого –педагогическое образование»</w:t>
                  </w:r>
                  <w:r>
                    <w:rPr>
                      <w:rFonts w:ascii="Times New Roman" w:hAnsi="Times New Roman"/>
                      <w:b/>
                      <w:sz w:val="36"/>
                    </w:rPr>
                    <w:t>,</w:t>
                  </w:r>
                </w:p>
                <w:p w:rsidR="00796A41" w:rsidRPr="00393ADA" w:rsidRDefault="00796A41" w:rsidP="00393ADA">
                  <w:pPr>
                    <w:pStyle w:val="NoSpacing"/>
                    <w:jc w:val="right"/>
                    <w:rPr>
                      <w:rFonts w:ascii="Times New Roman" w:hAnsi="Times New Roman"/>
                      <w:b/>
                      <w:sz w:val="36"/>
                    </w:rPr>
                  </w:pPr>
                  <w:r w:rsidRPr="00393ADA">
                    <w:rPr>
                      <w:rFonts w:ascii="Times New Roman" w:hAnsi="Times New Roman"/>
                      <w:b/>
                      <w:sz w:val="36"/>
                    </w:rPr>
                    <w:t xml:space="preserve"> направленность «</w:t>
                  </w:r>
                  <w:r>
                    <w:rPr>
                      <w:rFonts w:ascii="Times New Roman" w:hAnsi="Times New Roman"/>
                      <w:b/>
                      <w:sz w:val="36"/>
                    </w:rPr>
                    <w:t>«</w:t>
                  </w:r>
                  <w:r w:rsidRPr="00393ADA">
                    <w:rPr>
                      <w:rFonts w:ascii="Times New Roman" w:hAnsi="Times New Roman"/>
                      <w:b/>
                      <w:sz w:val="36"/>
                    </w:rPr>
                    <w:t>Социальная педагогика</w:t>
                  </w:r>
                  <w:r>
                    <w:rPr>
                      <w:rFonts w:ascii="Times New Roman" w:hAnsi="Times New Roman"/>
                      <w:b/>
                      <w:sz w:val="36"/>
                    </w:rPr>
                    <w:t>»</w:t>
                  </w:r>
                  <w:r w:rsidRPr="00393ADA">
                    <w:rPr>
                      <w:rFonts w:ascii="Times New Roman" w:hAnsi="Times New Roman"/>
                      <w:b/>
                      <w:sz w:val="36"/>
                    </w:rPr>
                    <w:t>»</w:t>
                  </w:r>
                </w:p>
              </w:txbxContent>
            </v:textbox>
          </v:shape>
        </w:pict>
      </w:r>
    </w:p>
    <w:sectPr w:rsidR="00796A41" w:rsidRPr="00E00850" w:rsidSect="005F2BE9">
      <w:pgSz w:w="23814" w:h="16839" w:orient="landscape" w:code="8"/>
      <w:pgMar w:top="1701" w:right="1134" w:bottom="850" w:left="1134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isplayBackgroundShape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00850"/>
    <w:rsid w:val="00004D88"/>
    <w:rsid w:val="000B0C5E"/>
    <w:rsid w:val="002B3193"/>
    <w:rsid w:val="003322E7"/>
    <w:rsid w:val="0038012E"/>
    <w:rsid w:val="00385D46"/>
    <w:rsid w:val="00393ADA"/>
    <w:rsid w:val="004C010F"/>
    <w:rsid w:val="005F2BE9"/>
    <w:rsid w:val="00612F08"/>
    <w:rsid w:val="00764111"/>
    <w:rsid w:val="00796A41"/>
    <w:rsid w:val="00796C39"/>
    <w:rsid w:val="008A44DC"/>
    <w:rsid w:val="00921971"/>
    <w:rsid w:val="009E0657"/>
    <w:rsid w:val="009F375C"/>
    <w:rsid w:val="00B235B8"/>
    <w:rsid w:val="00C50228"/>
    <w:rsid w:val="00D57A8C"/>
    <w:rsid w:val="00E00850"/>
    <w:rsid w:val="00EB4CCD"/>
    <w:rsid w:val="00F019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4111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57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57A8C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EB4C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9670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70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70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gif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101</TotalTime>
  <Pages>2</Pages>
  <Words>8</Words>
  <Characters>46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alika.akulova@yandex.ru</dc:creator>
  <cp:keywords/>
  <dc:description/>
  <cp:lastModifiedBy>ФАР</cp:lastModifiedBy>
  <cp:revision>11</cp:revision>
  <dcterms:created xsi:type="dcterms:W3CDTF">2017-09-27T01:07:00Z</dcterms:created>
  <dcterms:modified xsi:type="dcterms:W3CDTF">2017-09-27T14:17:00Z</dcterms:modified>
</cp:coreProperties>
</file>